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8C7" w:rsidRPr="000E5D2B" w:rsidRDefault="00CA28C7" w:rsidP="00782BD9">
      <w:pPr>
        <w:ind w:firstLine="708"/>
        <w:rPr>
          <w:i/>
          <w:color w:val="FF0000"/>
          <w:sz w:val="48"/>
          <w:szCs w:val="48"/>
        </w:rPr>
      </w:pPr>
      <w:r w:rsidRPr="000E5D2B">
        <w:rPr>
          <w:i/>
          <w:color w:val="FF0000"/>
          <w:sz w:val="48"/>
          <w:szCs w:val="48"/>
        </w:rPr>
        <w:t>Акция «Цветочный марафон»</w:t>
      </w:r>
    </w:p>
    <w:p w:rsidR="00CA28C7" w:rsidRDefault="00CA28C7" w:rsidP="00536B6F">
      <w:pPr>
        <w:rPr>
          <w:sz w:val="36"/>
          <w:szCs w:val="36"/>
        </w:rPr>
      </w:pPr>
      <w:r>
        <w:rPr>
          <w:sz w:val="36"/>
          <w:szCs w:val="36"/>
        </w:rPr>
        <w:t xml:space="preserve"> Волонтерские отряды Кореличской РОБОКК проводят акцию «Цветочный марафон».  Первым этапом мероприятия было подготовка почвы и посев семян различного вида цветов. Данный этап успешно завершен. Рассада посеяна и уже радует глаз на подоконниках  учреждений.</w:t>
      </w:r>
    </w:p>
    <w:p w:rsidR="00CA28C7" w:rsidRDefault="00CA28C7" w:rsidP="00536B6F">
      <w:pPr>
        <w:rPr>
          <w:sz w:val="36"/>
          <w:szCs w:val="36"/>
        </w:rPr>
      </w:pPr>
    </w:p>
    <w:p w:rsidR="00CA28C7" w:rsidRDefault="00CA28C7" w:rsidP="00536B6F">
      <w:pPr>
        <w:rPr>
          <w:sz w:val="36"/>
          <w:szCs w:val="36"/>
        </w:rPr>
      </w:pPr>
      <w:r w:rsidRPr="00B05EF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02.25pt;height:403.5pt;visibility:visible">
            <v:imagedata r:id="rId7" o:title=""/>
          </v:shape>
        </w:pict>
      </w:r>
      <w:bookmarkStart w:id="0" w:name="_GoBack"/>
      <w:bookmarkEnd w:id="0"/>
    </w:p>
    <w:p w:rsidR="00CA28C7" w:rsidRDefault="00CA28C7" w:rsidP="00536B6F">
      <w:pPr>
        <w:rPr>
          <w:sz w:val="36"/>
          <w:szCs w:val="36"/>
        </w:rPr>
      </w:pPr>
      <w:r>
        <w:rPr>
          <w:noProof/>
          <w:lang w:eastAsia="ru-RU"/>
        </w:rPr>
      </w:r>
      <w:r>
        <w:pict>
          <v:shape id="Рисунок 1" o:spid="_x0000_s1026" type="#_x0000_t75" style="width:261.75pt;height:348.95pt;rotation:316201fd;visibility:visible;mso-position-horizontal-relative:char;mso-position-vertical-relative:line">
            <v:imagedata r:id="rId8" o:title=""/>
            <w10:anchorlock/>
          </v:shape>
        </w:pict>
      </w:r>
      <w:r w:rsidRPr="00B05EF0">
        <w:rPr>
          <w:noProof/>
          <w:lang w:eastAsia="ru-RU"/>
        </w:rPr>
        <w:pict>
          <v:shape id="Рисунок 4" o:spid="_x0000_i1027" type="#_x0000_t75" style="width:252pt;height:336pt;visibility:visible">
            <v:imagedata r:id="rId9" o:title=""/>
          </v:shape>
        </w:pict>
      </w:r>
    </w:p>
    <w:p w:rsidR="00CA28C7" w:rsidRDefault="00CA28C7" w:rsidP="00536B6F">
      <w:pPr>
        <w:rPr>
          <w:sz w:val="36"/>
          <w:szCs w:val="36"/>
        </w:rPr>
      </w:pPr>
      <w:r w:rsidRPr="00B05EF0">
        <w:rPr>
          <w:noProof/>
          <w:lang w:eastAsia="ru-RU"/>
        </w:rPr>
        <w:pict>
          <v:shape id="Рисунок 2" o:spid="_x0000_i1028" type="#_x0000_t75" style="width:355.5pt;height:266.25pt;visibility:visible">
            <v:imagedata r:id="rId10" o:title=""/>
          </v:shape>
        </w:pict>
      </w:r>
    </w:p>
    <w:p w:rsidR="00CA28C7" w:rsidRDefault="00CA28C7" w:rsidP="000E5D2B">
      <w:pPr>
        <w:tabs>
          <w:tab w:val="left" w:pos="1480"/>
        </w:tabs>
        <w:rPr>
          <w:i/>
          <w:color w:val="FF0000"/>
          <w:sz w:val="48"/>
          <w:szCs w:val="48"/>
        </w:rPr>
      </w:pPr>
      <w:r w:rsidRPr="000E5D2B">
        <w:rPr>
          <w:i/>
          <w:color w:val="FF0000"/>
          <w:sz w:val="48"/>
          <w:szCs w:val="48"/>
        </w:rPr>
        <w:t>Волонтерский отряд</w:t>
      </w:r>
      <w:r>
        <w:rPr>
          <w:i/>
          <w:color w:val="FF0000"/>
          <w:sz w:val="48"/>
          <w:szCs w:val="48"/>
        </w:rPr>
        <w:t xml:space="preserve"> Красного Креста</w:t>
      </w:r>
      <w:r w:rsidRPr="000E5D2B">
        <w:rPr>
          <w:i/>
          <w:color w:val="FF0000"/>
          <w:sz w:val="48"/>
          <w:szCs w:val="48"/>
        </w:rPr>
        <w:t>ГУО  «СШ№1 г.п. Кореличи»</w:t>
      </w:r>
    </w:p>
    <w:p w:rsidR="00CA28C7" w:rsidRPr="000E5D2B" w:rsidRDefault="00CA28C7" w:rsidP="000E5D2B">
      <w:pPr>
        <w:tabs>
          <w:tab w:val="left" w:pos="1480"/>
        </w:tabs>
        <w:rPr>
          <w:i/>
          <w:color w:val="FF0000"/>
          <w:sz w:val="48"/>
          <w:szCs w:val="48"/>
        </w:rPr>
      </w:pPr>
      <w:r w:rsidRPr="000E5D2B">
        <w:rPr>
          <w:i/>
          <w:color w:val="FF0000"/>
          <w:sz w:val="48"/>
          <w:szCs w:val="48"/>
        </w:rPr>
        <w:t xml:space="preserve"> «</w:t>
      </w:r>
      <w:r>
        <w:rPr>
          <w:i/>
          <w:color w:val="FF0000"/>
          <w:sz w:val="48"/>
          <w:szCs w:val="48"/>
        </w:rPr>
        <w:t xml:space="preserve">Доброе </w:t>
      </w:r>
      <w:r w:rsidRPr="000E5D2B">
        <w:rPr>
          <w:i/>
          <w:color w:val="FF0000"/>
          <w:sz w:val="48"/>
          <w:szCs w:val="48"/>
        </w:rPr>
        <w:t>сердце».</w:t>
      </w:r>
    </w:p>
    <w:sectPr w:rsidR="00CA28C7" w:rsidRPr="000E5D2B" w:rsidSect="00136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8C7" w:rsidRDefault="00CA28C7" w:rsidP="00782BD9">
      <w:pPr>
        <w:spacing w:after="0" w:line="240" w:lineRule="auto"/>
      </w:pPr>
      <w:r>
        <w:separator/>
      </w:r>
    </w:p>
  </w:endnote>
  <w:endnote w:type="continuationSeparator" w:id="1">
    <w:p w:rsidR="00CA28C7" w:rsidRDefault="00CA28C7" w:rsidP="0078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8C7" w:rsidRDefault="00CA28C7" w:rsidP="00782BD9">
      <w:pPr>
        <w:spacing w:after="0" w:line="240" w:lineRule="auto"/>
      </w:pPr>
      <w:r>
        <w:separator/>
      </w:r>
    </w:p>
  </w:footnote>
  <w:footnote w:type="continuationSeparator" w:id="1">
    <w:p w:rsidR="00CA28C7" w:rsidRDefault="00CA28C7" w:rsidP="00782B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23CF5"/>
    <w:multiLevelType w:val="hybridMultilevel"/>
    <w:tmpl w:val="AEBE1CFC"/>
    <w:lvl w:ilvl="0" w:tplc="0419000F">
      <w:start w:val="1"/>
      <w:numFmt w:val="decimal"/>
      <w:lvlText w:val="%1."/>
      <w:lvlJc w:val="left"/>
      <w:pPr>
        <w:ind w:left="44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9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6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3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0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7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5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231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36FD"/>
    <w:rsid w:val="000E5D2B"/>
    <w:rsid w:val="00136CD3"/>
    <w:rsid w:val="001E209A"/>
    <w:rsid w:val="00410F3D"/>
    <w:rsid w:val="00536B6F"/>
    <w:rsid w:val="006A41DD"/>
    <w:rsid w:val="007036FD"/>
    <w:rsid w:val="00716165"/>
    <w:rsid w:val="00782BD9"/>
    <w:rsid w:val="008E3ECE"/>
    <w:rsid w:val="00916D63"/>
    <w:rsid w:val="00A23892"/>
    <w:rsid w:val="00A34DCA"/>
    <w:rsid w:val="00B05EF0"/>
    <w:rsid w:val="00CA28C7"/>
    <w:rsid w:val="00EA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CD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E20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82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82BD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82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82BD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8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2B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58</Words>
  <Characters>337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user80_ideolog1_rik</cp:lastModifiedBy>
  <cp:revision>3</cp:revision>
  <dcterms:created xsi:type="dcterms:W3CDTF">2019-04-25T06:25:00Z</dcterms:created>
  <dcterms:modified xsi:type="dcterms:W3CDTF">2019-04-26T11:30:00Z</dcterms:modified>
</cp:coreProperties>
</file>