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/>
  <w:body>
    <w:p w:rsidR="00782884" w:rsidRDefault="00782884">
      <w:pPr>
        <w:rPr>
          <w:noProof/>
          <w:lang w:eastAsia="ru-RU"/>
        </w:rPr>
      </w:pPr>
    </w:p>
    <w:p w:rsidR="00782884" w:rsidRDefault="00782884">
      <w:pPr>
        <w:rPr>
          <w:noProof/>
          <w:lang w:eastAsia="ru-RU"/>
        </w:rPr>
      </w:pPr>
    </w:p>
    <w:p w:rsidR="00782884" w:rsidRDefault="00782884" w:rsidP="008516B6">
      <w:pPr>
        <w:pStyle w:val="Subtitle"/>
        <w:rPr>
          <w:noProof/>
          <w:lang w:eastAsia="ru-RU"/>
        </w:rPr>
      </w:pPr>
      <w:r w:rsidRPr="0002374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Emblema-1.png" style="width:112.5pt;height:111.75pt;visibility:visible">
            <v:imagedata r:id="rId4" o:title=""/>
          </v:shape>
        </w:pict>
      </w:r>
      <w:r>
        <w:rPr>
          <w:noProof/>
          <w:lang w:eastAsia="ru-RU"/>
        </w:rPr>
        <w:t>Волонтеры Кореличской РОБОКК активно влились в работу по проведению благотворительной кампании «Соберем детей в школу». На улицах городского поселка, в торговых точках можно увидеть ребят  в майках Красного Креста. Непройдите мимо! Примите участие! Даже небольшая помощь  будет полезной и нужной тем, кто в этом так нуждается!!</w:t>
      </w:r>
    </w:p>
    <w:p w:rsidR="00782884" w:rsidRDefault="00782884">
      <w:pPr>
        <w:rPr>
          <w:noProof/>
          <w:lang w:eastAsia="ru-RU"/>
        </w:rPr>
      </w:pPr>
    </w:p>
    <w:p w:rsidR="00782884" w:rsidRDefault="00782884">
      <w:pPr>
        <w:rPr>
          <w:noProof/>
          <w:lang w:eastAsia="ru-RU"/>
        </w:rPr>
      </w:pPr>
      <w:r w:rsidRPr="00023744">
        <w:rPr>
          <w:noProof/>
          <w:lang w:eastAsia="ru-RU"/>
        </w:rPr>
        <w:pict>
          <v:shape id="Рисунок 2" o:spid="_x0000_i1026" type="#_x0000_t75" style="width:223.5pt;height:29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">
            <v:imagedata r:id="rId5" o:title="" croptop="-210f" cropbottom="-310f" cropright="-206f"/>
            <o:lock v:ext="edit" aspectratio="f"/>
          </v:shape>
        </w:pict>
      </w:r>
      <w:r w:rsidRPr="00023744">
        <w:rPr>
          <w:noProof/>
          <w:lang w:eastAsia="ru-RU"/>
        </w:rPr>
        <w:pict>
          <v:shape id="Рисунок 3" o:spid="_x0000_i1027" type="#_x0000_t75" style="width:223.5pt;height:29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">
            <v:imagedata r:id="rId6" o:title="" croptop="-211f" cropbottom="-299f" cropright="-88f"/>
            <o:lock v:ext="edit" aspectratio="f"/>
          </v:shape>
        </w:pict>
      </w:r>
    </w:p>
    <w:p w:rsidR="00782884" w:rsidRDefault="00782884" w:rsidP="008516B6">
      <w:pPr>
        <w:ind w:left="-284" w:hanging="283"/>
      </w:pPr>
      <w:r w:rsidRPr="00023744">
        <w:rPr>
          <w:noProof/>
          <w:lang w:eastAsia="ru-RU"/>
        </w:rPr>
        <w:pict>
          <v:shape id="Рисунок 4" o:spid="_x0000_i1028" type="#_x0000_t75" style="width:393pt;height:26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">
            <v:imagedata r:id="rId7" o:title="" croptop="-240f" cropbottom="-405f" cropleft="-84f" cropright="-117f"/>
            <o:lock v:ext="edit" aspectratio="f"/>
          </v:shape>
        </w:pict>
      </w:r>
      <w:r w:rsidRPr="00023744">
        <w:rPr>
          <w:noProof/>
          <w:lang w:eastAsia="ru-RU"/>
        </w:rPr>
        <w:pict>
          <v:shape id="Рисунок 5" o:spid="_x0000_i1029" type="#_x0000_t75" style="width:177.75pt;height:23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">
            <v:imagedata r:id="rId8" o:title="" croptop="-263f" cropbottom="-457f" cropleft="-183f" cropright="-147f"/>
            <o:lock v:ext="edit" aspectratio="f"/>
          </v:shape>
        </w:pict>
      </w:r>
      <w:r w:rsidRPr="00023744">
        <w:rPr>
          <w:noProof/>
          <w:lang w:eastAsia="ru-RU"/>
        </w:rPr>
        <w:pict>
          <v:shape id="_x0000_i1030" type="#_x0000_t75" style="width:261.75pt;height:19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">
            <v:imagedata r:id="rId9" o:title="" croptop="-321f" cropbottom="-490f" cropright="-163f"/>
            <o:lock v:ext="edit" aspectratio="f"/>
          </v:shape>
        </w:pict>
      </w:r>
    </w:p>
    <w:p w:rsidR="00782884" w:rsidRDefault="00782884" w:rsidP="008516B6">
      <w:bookmarkStart w:id="0" w:name="_GoBack"/>
      <w:bookmarkEnd w:id="0"/>
    </w:p>
    <w:p w:rsidR="00782884" w:rsidRPr="008516B6" w:rsidRDefault="00782884" w:rsidP="00F70DB3">
      <w:pPr>
        <w:pStyle w:val="Subtitle"/>
      </w:pPr>
      <w:r>
        <w:t>Председатель Кореличской РОБОКК                                                         Светлана Санцевич</w:t>
      </w:r>
    </w:p>
    <w:sectPr w:rsidR="00782884" w:rsidRPr="008516B6" w:rsidSect="003C0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16B6"/>
    <w:rsid w:val="0000414D"/>
    <w:rsid w:val="00023744"/>
    <w:rsid w:val="000579C6"/>
    <w:rsid w:val="00061C30"/>
    <w:rsid w:val="0007117B"/>
    <w:rsid w:val="0007250B"/>
    <w:rsid w:val="00073E3D"/>
    <w:rsid w:val="00076F50"/>
    <w:rsid w:val="0008050D"/>
    <w:rsid w:val="000932DF"/>
    <w:rsid w:val="000944BF"/>
    <w:rsid w:val="000948D4"/>
    <w:rsid w:val="0009540E"/>
    <w:rsid w:val="000A1816"/>
    <w:rsid w:val="000C1A2F"/>
    <w:rsid w:val="000C4F6E"/>
    <w:rsid w:val="000D0116"/>
    <w:rsid w:val="000E3317"/>
    <w:rsid w:val="00101F23"/>
    <w:rsid w:val="00107ADC"/>
    <w:rsid w:val="0011528F"/>
    <w:rsid w:val="001302CF"/>
    <w:rsid w:val="00156239"/>
    <w:rsid w:val="00184302"/>
    <w:rsid w:val="00185C6F"/>
    <w:rsid w:val="001938D1"/>
    <w:rsid w:val="001A2E45"/>
    <w:rsid w:val="001A3F70"/>
    <w:rsid w:val="001B48D0"/>
    <w:rsid w:val="001C5AC0"/>
    <w:rsid w:val="002005E5"/>
    <w:rsid w:val="00203EE5"/>
    <w:rsid w:val="00217683"/>
    <w:rsid w:val="00224D4D"/>
    <w:rsid w:val="0022761F"/>
    <w:rsid w:val="002352AA"/>
    <w:rsid w:val="00250EB2"/>
    <w:rsid w:val="00250FAC"/>
    <w:rsid w:val="00257F91"/>
    <w:rsid w:val="0027274F"/>
    <w:rsid w:val="002815BA"/>
    <w:rsid w:val="002A59AE"/>
    <w:rsid w:val="002C156F"/>
    <w:rsid w:val="002D3B05"/>
    <w:rsid w:val="002F1CEE"/>
    <w:rsid w:val="003160D0"/>
    <w:rsid w:val="00334376"/>
    <w:rsid w:val="0034545D"/>
    <w:rsid w:val="00354EAD"/>
    <w:rsid w:val="00361F48"/>
    <w:rsid w:val="00382C6B"/>
    <w:rsid w:val="003A1886"/>
    <w:rsid w:val="003B720F"/>
    <w:rsid w:val="003C0294"/>
    <w:rsid w:val="003E1618"/>
    <w:rsid w:val="003F2A5D"/>
    <w:rsid w:val="004153D9"/>
    <w:rsid w:val="00422987"/>
    <w:rsid w:val="00432734"/>
    <w:rsid w:val="00435E56"/>
    <w:rsid w:val="00437023"/>
    <w:rsid w:val="00442538"/>
    <w:rsid w:val="00470308"/>
    <w:rsid w:val="004813E2"/>
    <w:rsid w:val="00492051"/>
    <w:rsid w:val="004924C8"/>
    <w:rsid w:val="004A6964"/>
    <w:rsid w:val="004B0568"/>
    <w:rsid w:val="004B37BB"/>
    <w:rsid w:val="004F28B4"/>
    <w:rsid w:val="0051031F"/>
    <w:rsid w:val="00512092"/>
    <w:rsid w:val="00525A09"/>
    <w:rsid w:val="00540DE4"/>
    <w:rsid w:val="00542637"/>
    <w:rsid w:val="00546BBA"/>
    <w:rsid w:val="005512DF"/>
    <w:rsid w:val="00552A14"/>
    <w:rsid w:val="00554ABF"/>
    <w:rsid w:val="00585D3C"/>
    <w:rsid w:val="005B2951"/>
    <w:rsid w:val="005D1957"/>
    <w:rsid w:val="005D48AB"/>
    <w:rsid w:val="006166D7"/>
    <w:rsid w:val="006221EA"/>
    <w:rsid w:val="00626677"/>
    <w:rsid w:val="00632ED7"/>
    <w:rsid w:val="00661889"/>
    <w:rsid w:val="006712FA"/>
    <w:rsid w:val="006A6EF6"/>
    <w:rsid w:val="006B4096"/>
    <w:rsid w:val="006B7608"/>
    <w:rsid w:val="006D37ED"/>
    <w:rsid w:val="006D4081"/>
    <w:rsid w:val="006E4D35"/>
    <w:rsid w:val="006E4EB5"/>
    <w:rsid w:val="006E6146"/>
    <w:rsid w:val="006E7DD3"/>
    <w:rsid w:val="0071458A"/>
    <w:rsid w:val="00726553"/>
    <w:rsid w:val="007270D2"/>
    <w:rsid w:val="00740A14"/>
    <w:rsid w:val="00745315"/>
    <w:rsid w:val="007645D0"/>
    <w:rsid w:val="00764827"/>
    <w:rsid w:val="00767A5D"/>
    <w:rsid w:val="00781DDA"/>
    <w:rsid w:val="00782884"/>
    <w:rsid w:val="00782EEA"/>
    <w:rsid w:val="0078365D"/>
    <w:rsid w:val="00783DB7"/>
    <w:rsid w:val="007861D6"/>
    <w:rsid w:val="0079314F"/>
    <w:rsid w:val="00794D8D"/>
    <w:rsid w:val="00797C1B"/>
    <w:rsid w:val="007A0725"/>
    <w:rsid w:val="007C0317"/>
    <w:rsid w:val="007C7B0A"/>
    <w:rsid w:val="007D0515"/>
    <w:rsid w:val="007D3916"/>
    <w:rsid w:val="007F0837"/>
    <w:rsid w:val="007F3CD2"/>
    <w:rsid w:val="00821228"/>
    <w:rsid w:val="008516B6"/>
    <w:rsid w:val="00881080"/>
    <w:rsid w:val="008B6BF9"/>
    <w:rsid w:val="008B7C51"/>
    <w:rsid w:val="008C1704"/>
    <w:rsid w:val="008D6029"/>
    <w:rsid w:val="008E26AE"/>
    <w:rsid w:val="008F0C82"/>
    <w:rsid w:val="00930583"/>
    <w:rsid w:val="009428E9"/>
    <w:rsid w:val="00950F4B"/>
    <w:rsid w:val="009553DC"/>
    <w:rsid w:val="0098028B"/>
    <w:rsid w:val="0098540C"/>
    <w:rsid w:val="009A6F68"/>
    <w:rsid w:val="009A7854"/>
    <w:rsid w:val="009A7CCB"/>
    <w:rsid w:val="009C1709"/>
    <w:rsid w:val="009C4145"/>
    <w:rsid w:val="009D7278"/>
    <w:rsid w:val="00A06BB9"/>
    <w:rsid w:val="00A11206"/>
    <w:rsid w:val="00A351D2"/>
    <w:rsid w:val="00A368CE"/>
    <w:rsid w:val="00A41A8D"/>
    <w:rsid w:val="00A74C35"/>
    <w:rsid w:val="00A76D2D"/>
    <w:rsid w:val="00A84CC2"/>
    <w:rsid w:val="00A8687D"/>
    <w:rsid w:val="00AD023A"/>
    <w:rsid w:val="00AF0633"/>
    <w:rsid w:val="00B163BF"/>
    <w:rsid w:val="00B30AE5"/>
    <w:rsid w:val="00B52320"/>
    <w:rsid w:val="00B55852"/>
    <w:rsid w:val="00B77070"/>
    <w:rsid w:val="00B809F9"/>
    <w:rsid w:val="00BD299C"/>
    <w:rsid w:val="00BD6F4F"/>
    <w:rsid w:val="00C04243"/>
    <w:rsid w:val="00C178AF"/>
    <w:rsid w:val="00C22847"/>
    <w:rsid w:val="00C30693"/>
    <w:rsid w:val="00C32A54"/>
    <w:rsid w:val="00C54763"/>
    <w:rsid w:val="00C547EF"/>
    <w:rsid w:val="00C57C14"/>
    <w:rsid w:val="00C76418"/>
    <w:rsid w:val="00CC48F1"/>
    <w:rsid w:val="00CD1556"/>
    <w:rsid w:val="00CD3EB8"/>
    <w:rsid w:val="00CD55BA"/>
    <w:rsid w:val="00D16E53"/>
    <w:rsid w:val="00D30332"/>
    <w:rsid w:val="00D357D2"/>
    <w:rsid w:val="00D50F24"/>
    <w:rsid w:val="00D52D5D"/>
    <w:rsid w:val="00D737A1"/>
    <w:rsid w:val="00D84E94"/>
    <w:rsid w:val="00D86B5C"/>
    <w:rsid w:val="00D86BF0"/>
    <w:rsid w:val="00D94071"/>
    <w:rsid w:val="00D97FAF"/>
    <w:rsid w:val="00DA289F"/>
    <w:rsid w:val="00DA510A"/>
    <w:rsid w:val="00DA742D"/>
    <w:rsid w:val="00DE1D9E"/>
    <w:rsid w:val="00E05829"/>
    <w:rsid w:val="00E069EE"/>
    <w:rsid w:val="00E20845"/>
    <w:rsid w:val="00E237A1"/>
    <w:rsid w:val="00E37B83"/>
    <w:rsid w:val="00E411F5"/>
    <w:rsid w:val="00E41F59"/>
    <w:rsid w:val="00E44061"/>
    <w:rsid w:val="00E77187"/>
    <w:rsid w:val="00EA39D7"/>
    <w:rsid w:val="00EA554A"/>
    <w:rsid w:val="00ED66EC"/>
    <w:rsid w:val="00EF0CDA"/>
    <w:rsid w:val="00EF676A"/>
    <w:rsid w:val="00F144DF"/>
    <w:rsid w:val="00F22CF0"/>
    <w:rsid w:val="00F24A26"/>
    <w:rsid w:val="00F70DB3"/>
    <w:rsid w:val="00F72F3A"/>
    <w:rsid w:val="00F904F6"/>
    <w:rsid w:val="00FA1CA8"/>
    <w:rsid w:val="00FC6EC7"/>
    <w:rsid w:val="00FD3535"/>
    <w:rsid w:val="00FD4488"/>
    <w:rsid w:val="00FE777F"/>
    <w:rsid w:val="00FF6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29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5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16B6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99"/>
    <w:qFormat/>
    <w:rsid w:val="008516B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516B6"/>
    <w:rPr>
      <w:rFonts w:ascii="Cambria" w:hAnsi="Cambria" w:cs="Times New Roman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2</Pages>
  <Words>66</Words>
  <Characters>380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user80_ideolog1_rik</cp:lastModifiedBy>
  <cp:revision>5</cp:revision>
  <dcterms:created xsi:type="dcterms:W3CDTF">2021-08-13T11:11:00Z</dcterms:created>
  <dcterms:modified xsi:type="dcterms:W3CDTF">2021-08-19T11:46:00Z</dcterms:modified>
</cp:coreProperties>
</file>