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C4BC96"/>
  <w:body>
    <w:p w:rsidR="00984E34" w:rsidRDefault="00984E34"/>
    <w:p w:rsidR="00984E34" w:rsidRPr="00736DFF" w:rsidRDefault="00984E34">
      <w:pPr>
        <w:rPr>
          <w:color w:val="943634"/>
          <w:sz w:val="56"/>
          <w:szCs w:val="56"/>
        </w:rPr>
      </w:pPr>
      <w:r w:rsidRPr="00736DFF">
        <w:rPr>
          <w:color w:val="943634"/>
          <w:sz w:val="56"/>
          <w:szCs w:val="56"/>
        </w:rPr>
        <w:t>Рождественская «ЕЛКА ЖЕЛАНИЙ». Как это было….</w:t>
      </w:r>
      <w:r>
        <w:rPr>
          <w:color w:val="943634"/>
          <w:sz w:val="56"/>
          <w:szCs w:val="56"/>
        </w:rPr>
        <w:t>(фотоотчет)</w:t>
      </w:r>
    </w:p>
    <w:p w:rsidR="00984E34" w:rsidRDefault="00984E34"/>
    <w:p w:rsidR="00984E34" w:rsidRDefault="00984E34">
      <w:r w:rsidRPr="00737A24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6" o:spid="_x0000_i1025" type="#_x0000_t75" style="width:358.5pt;height:24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">
            <v:imagedata r:id="rId4" o:title="" croptop="-255f" cropbottom="-417f" cropleft="-92f" cropright="-46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20" o:spid="_x0000_i1026" type="#_x0000_t75" style="width:348pt;height:270.75pt;visibility:visible">
            <v:imagedata r:id="rId5" o:title=""/>
          </v:shape>
        </w:pict>
      </w:r>
      <w:r w:rsidRPr="00737A24">
        <w:rPr>
          <w:noProof/>
          <w:lang w:eastAsia="ru-RU"/>
        </w:rPr>
        <w:pict>
          <v:shape id="Рисунок 17" o:spid="_x0000_i1027" type="#_x0000_t75" style="width:312.75pt;height:245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">
            <v:imagedata r:id="rId6" o:title="" croptop="-251f" cropbottom="-344f" cropright="-126f"/>
            <o:lock v:ext="edit" aspectratio="f"/>
          </v:shape>
        </w:pict>
      </w:r>
    </w:p>
    <w:p w:rsidR="00984E34" w:rsidRDefault="00984E34"/>
    <w:p w:rsidR="00984E34" w:rsidRDefault="00984E34">
      <w:r w:rsidRPr="00737A24">
        <w:rPr>
          <w:noProof/>
          <w:lang w:eastAsia="ru-RU"/>
        </w:rPr>
        <w:pict>
          <v:shape id="Рисунок 18" o:spid="_x0000_i1028" type="#_x0000_t75" style="width:286.5pt;height:34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">
            <v:imagedata r:id="rId7" o:title="" croptop="-179f" cropbottom="-302f" cropright="-137f"/>
            <o:lock v:ext="edit" aspectratio="f"/>
          </v:shape>
        </w:pict>
      </w:r>
      <w:bookmarkStart w:id="0" w:name="_GoBack"/>
      <w:r w:rsidRPr="00737A24">
        <w:rPr>
          <w:noProof/>
          <w:lang w:eastAsia="ru-RU"/>
        </w:rPr>
        <w:pict>
          <v:shape id="Рисунок 19" o:spid="_x0000_i1029" type="#_x0000_t75" style="width:323.25pt;height:237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">
            <v:imagedata r:id="rId8" o:title="" croptop="-259f" cropbottom="-341f" cropright="-51f"/>
            <o:lock v:ext="edit" aspectratio="f"/>
          </v:shape>
        </w:pict>
      </w:r>
      <w:bookmarkEnd w:id="0"/>
      <w:r w:rsidRPr="00737A24">
        <w:rPr>
          <w:noProof/>
          <w:lang w:eastAsia="ru-RU"/>
        </w:rPr>
        <w:pict>
          <v:shape id="Рисунок 2" o:spid="_x0000_i1030" type="#_x0000_t75" style="width:308.25pt;height:295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">
            <v:imagedata r:id="rId9" o:title="" croptop="-208f" cropbottom="-274f" cropleft="-106f" cropright="-64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3" o:spid="_x0000_i1031" type="#_x0000_t75" style="width:413.25pt;height:23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">
            <v:imagedata r:id="rId10" o:title="" croptop="-270f" cropbottom="-427f" cropleft="-79f" cropright="-72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4" o:spid="_x0000_i1032" type="#_x0000_t75" style="width:304.5pt;height:298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">
            <v:imagedata r:id="rId11" o:title="" croptop="-206f" cropbottom="-358f" cropright="-151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5" o:spid="_x0000_i1033" type="#_x0000_t75" style="width:318.75pt;height:31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">
            <v:imagedata r:id="rId12" o:title="" croptop="-197f" cropbottom="-280f" cropright="-82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6" o:spid="_x0000_i1034" type="#_x0000_t75" style="width:314.25pt;height:41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">
            <v:imagedata r:id="rId13" o:title="" croptop="-150f" cropbottom="-260f" cropright="-63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7" o:spid="_x0000_i1035" type="#_x0000_t75" style="width:348.75pt;height:256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">
            <v:imagedata r:id="rId14" o:title="" croptop="-240f" cropbottom="-341f" cropleft="-94f" cropright="-104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8" o:spid="_x0000_i1036" type="#_x0000_t75" style="width:321pt;height:419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">
            <v:imagedata r:id="rId15" o:title="" croptop="-146f" cropbottom="-247f" cropright="-82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9" o:spid="_x0000_i1037" type="#_x0000_t75" style="width:342.75pt;height:33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">
            <v:imagedata r:id="rId16" o:title="" croptop="-183f" cropbottom="-260f" cropright="-77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10" o:spid="_x0000_i1038" type="#_x0000_t75" style="width:298.5pt;height:293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">
            <v:imagedata r:id="rId17" o:title="" croptop="-210f" cropbottom="-365f" cropright="-154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11" o:spid="_x0000_i1039" type="#_x0000_t75" style="width:222pt;height:290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">
            <v:imagedata r:id="rId18" o:title="" croptop="-212f" cropbottom="-346f" cropright="-163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13" o:spid="_x0000_i1040" type="#_x0000_t75" style="width:295.5pt;height:386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">
            <v:imagedata r:id="rId19" o:title="" croptop="-159f" cropbottom="-218f" cropleft="-111f" cropright="-89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1" o:spid="_x0000_i1041" type="#_x0000_t75" style="width:429.75pt;height:281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">
            <v:imagedata r:id="rId20" o:title="" croptop="-219f" cropbottom="-357f" cropleft="-76f" cropright="-61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15" o:spid="_x0000_i1042" type="#_x0000_t75" style="width:264.75pt;height:344.2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">
            <v:imagedata r:id="rId21" o:title="" croptop="-178f" cropbottom="-244f" cropright="-62f"/>
            <o:lock v:ext="edit" aspectratio="f"/>
          </v:shape>
        </w:pict>
      </w:r>
      <w:r w:rsidRPr="00737A24">
        <w:rPr>
          <w:noProof/>
          <w:lang w:eastAsia="ru-RU"/>
        </w:rPr>
        <w:pict>
          <v:shape id="Рисунок 14" o:spid="_x0000_i1043" type="#_x0000_t75" style="width:312pt;height:30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">
            <v:imagedata r:id="rId22" o:title="" croptop="-201f" cropbottom="-307f" cropright="-105f"/>
            <o:lock v:ext="edit" aspectratio="f"/>
          </v:shape>
        </w:pict>
      </w:r>
    </w:p>
    <w:p w:rsidR="00984E34" w:rsidRPr="0046550F" w:rsidRDefault="00984E34" w:rsidP="0046550F"/>
    <w:p w:rsidR="00984E34" w:rsidRPr="0046550F" w:rsidRDefault="00984E34" w:rsidP="0046550F"/>
    <w:p w:rsidR="00984E34" w:rsidRPr="0046550F" w:rsidRDefault="00984E34" w:rsidP="0046550F"/>
    <w:p w:rsidR="00984E34" w:rsidRDefault="00984E34" w:rsidP="0046550F"/>
    <w:p w:rsidR="00984E34" w:rsidRPr="0046550F" w:rsidRDefault="00984E34" w:rsidP="0046550F">
      <w:r>
        <w:t>Председатель Кореличской РОБОКК                                            Светлана Санцевич</w:t>
      </w:r>
    </w:p>
    <w:sectPr w:rsidR="00984E34" w:rsidRPr="0046550F" w:rsidSect="00BE7D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doNotDisplayPageBoundaries/>
  <w:displayBackgroundShape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B6761"/>
    <w:rsid w:val="0000414D"/>
    <w:rsid w:val="000579C6"/>
    <w:rsid w:val="00061C30"/>
    <w:rsid w:val="0007117B"/>
    <w:rsid w:val="00073E3D"/>
    <w:rsid w:val="00081374"/>
    <w:rsid w:val="000932DF"/>
    <w:rsid w:val="000944BF"/>
    <w:rsid w:val="000948D4"/>
    <w:rsid w:val="000C1A2F"/>
    <w:rsid w:val="000D0116"/>
    <w:rsid w:val="000E3317"/>
    <w:rsid w:val="00101F23"/>
    <w:rsid w:val="00107ADC"/>
    <w:rsid w:val="001302CF"/>
    <w:rsid w:val="00156239"/>
    <w:rsid w:val="00184302"/>
    <w:rsid w:val="001938D1"/>
    <w:rsid w:val="00197E4C"/>
    <w:rsid w:val="001A3F70"/>
    <w:rsid w:val="001B48D0"/>
    <w:rsid w:val="002005E5"/>
    <w:rsid w:val="00217683"/>
    <w:rsid w:val="00224D4D"/>
    <w:rsid w:val="0022761F"/>
    <w:rsid w:val="002352AA"/>
    <w:rsid w:val="00250EB2"/>
    <w:rsid w:val="00250FAC"/>
    <w:rsid w:val="00257F91"/>
    <w:rsid w:val="002A59AE"/>
    <w:rsid w:val="002C156F"/>
    <w:rsid w:val="003160D0"/>
    <w:rsid w:val="00334376"/>
    <w:rsid w:val="00354EAD"/>
    <w:rsid w:val="00361F48"/>
    <w:rsid w:val="00382C6B"/>
    <w:rsid w:val="003A1886"/>
    <w:rsid w:val="003E1618"/>
    <w:rsid w:val="003F2A5D"/>
    <w:rsid w:val="00422987"/>
    <w:rsid w:val="00432734"/>
    <w:rsid w:val="00442538"/>
    <w:rsid w:val="0046550F"/>
    <w:rsid w:val="00492051"/>
    <w:rsid w:val="004924C8"/>
    <w:rsid w:val="004B0568"/>
    <w:rsid w:val="004B37BB"/>
    <w:rsid w:val="004E085B"/>
    <w:rsid w:val="004F28B4"/>
    <w:rsid w:val="0051031F"/>
    <w:rsid w:val="00512092"/>
    <w:rsid w:val="00525A09"/>
    <w:rsid w:val="00540DE4"/>
    <w:rsid w:val="00542637"/>
    <w:rsid w:val="00554ABF"/>
    <w:rsid w:val="005D1957"/>
    <w:rsid w:val="005D48AB"/>
    <w:rsid w:val="006166D7"/>
    <w:rsid w:val="006221EA"/>
    <w:rsid w:val="00626677"/>
    <w:rsid w:val="00632ED7"/>
    <w:rsid w:val="00661889"/>
    <w:rsid w:val="006A6EF6"/>
    <w:rsid w:val="006B4096"/>
    <w:rsid w:val="006B7608"/>
    <w:rsid w:val="006D4081"/>
    <w:rsid w:val="006E4D35"/>
    <w:rsid w:val="006E4EB5"/>
    <w:rsid w:val="006E6146"/>
    <w:rsid w:val="006E7DD3"/>
    <w:rsid w:val="0071458A"/>
    <w:rsid w:val="00726553"/>
    <w:rsid w:val="00736DFF"/>
    <w:rsid w:val="00737A24"/>
    <w:rsid w:val="00740A14"/>
    <w:rsid w:val="007645D0"/>
    <w:rsid w:val="00764827"/>
    <w:rsid w:val="00781DDA"/>
    <w:rsid w:val="00782EEA"/>
    <w:rsid w:val="0078365D"/>
    <w:rsid w:val="00783DB7"/>
    <w:rsid w:val="00794D8D"/>
    <w:rsid w:val="00797C1B"/>
    <w:rsid w:val="007C07ED"/>
    <w:rsid w:val="007C7B0A"/>
    <w:rsid w:val="007D0515"/>
    <w:rsid w:val="007F3CD2"/>
    <w:rsid w:val="008053B1"/>
    <w:rsid w:val="00821228"/>
    <w:rsid w:val="00881080"/>
    <w:rsid w:val="008B7C51"/>
    <w:rsid w:val="008C1704"/>
    <w:rsid w:val="008D6029"/>
    <w:rsid w:val="008E26AE"/>
    <w:rsid w:val="008F0C82"/>
    <w:rsid w:val="00930583"/>
    <w:rsid w:val="009428E9"/>
    <w:rsid w:val="00950F4B"/>
    <w:rsid w:val="009553DC"/>
    <w:rsid w:val="0098028B"/>
    <w:rsid w:val="00984E34"/>
    <w:rsid w:val="0098540C"/>
    <w:rsid w:val="009A6F68"/>
    <w:rsid w:val="009A7CCB"/>
    <w:rsid w:val="009C1709"/>
    <w:rsid w:val="009D7278"/>
    <w:rsid w:val="00A11206"/>
    <w:rsid w:val="00A351D2"/>
    <w:rsid w:val="00A368CE"/>
    <w:rsid w:val="00A41A8D"/>
    <w:rsid w:val="00A76D2D"/>
    <w:rsid w:val="00A77A55"/>
    <w:rsid w:val="00A84CC2"/>
    <w:rsid w:val="00A8687D"/>
    <w:rsid w:val="00A933F8"/>
    <w:rsid w:val="00AD023A"/>
    <w:rsid w:val="00B163BF"/>
    <w:rsid w:val="00B30AE5"/>
    <w:rsid w:val="00B52320"/>
    <w:rsid w:val="00B55852"/>
    <w:rsid w:val="00B809F9"/>
    <w:rsid w:val="00BD6F4F"/>
    <w:rsid w:val="00BE7DA0"/>
    <w:rsid w:val="00C04243"/>
    <w:rsid w:val="00C178AF"/>
    <w:rsid w:val="00C30693"/>
    <w:rsid w:val="00C54763"/>
    <w:rsid w:val="00C57C14"/>
    <w:rsid w:val="00C76418"/>
    <w:rsid w:val="00CC48F1"/>
    <w:rsid w:val="00CD1556"/>
    <w:rsid w:val="00D30332"/>
    <w:rsid w:val="00D357D2"/>
    <w:rsid w:val="00D50F24"/>
    <w:rsid w:val="00D84E94"/>
    <w:rsid w:val="00D86B5C"/>
    <w:rsid w:val="00D94071"/>
    <w:rsid w:val="00D97FAF"/>
    <w:rsid w:val="00DA742D"/>
    <w:rsid w:val="00DB6761"/>
    <w:rsid w:val="00DE1D9E"/>
    <w:rsid w:val="00E05829"/>
    <w:rsid w:val="00E069EE"/>
    <w:rsid w:val="00E20845"/>
    <w:rsid w:val="00E411F5"/>
    <w:rsid w:val="00E44061"/>
    <w:rsid w:val="00E77187"/>
    <w:rsid w:val="00EA39D7"/>
    <w:rsid w:val="00EA554A"/>
    <w:rsid w:val="00ED66EC"/>
    <w:rsid w:val="00EF676A"/>
    <w:rsid w:val="00F144DF"/>
    <w:rsid w:val="00F24A26"/>
    <w:rsid w:val="00F904F6"/>
    <w:rsid w:val="00F92CE3"/>
    <w:rsid w:val="00FA1CA8"/>
    <w:rsid w:val="00FC6EC7"/>
    <w:rsid w:val="00FD3535"/>
    <w:rsid w:val="00FD4488"/>
    <w:rsid w:val="00FE777F"/>
    <w:rsid w:val="00FF63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7DA0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DB67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DB676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50</TotalTime>
  <Pages>12</Pages>
  <Words>26</Words>
  <Characters>152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user80_ideolog1_rik</cp:lastModifiedBy>
  <cp:revision>8</cp:revision>
  <dcterms:created xsi:type="dcterms:W3CDTF">2021-01-21T19:39:00Z</dcterms:created>
  <dcterms:modified xsi:type="dcterms:W3CDTF">2021-01-26T09:38:00Z</dcterms:modified>
</cp:coreProperties>
</file>