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EC4E92" w:rsidRPr="005F0B90" w:rsidRDefault="00EC4E92" w:rsidP="005F0B90">
      <w:pPr>
        <w:ind w:left="-426"/>
        <w:rPr>
          <w:noProof/>
          <w:sz w:val="40"/>
          <w:szCs w:val="4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Emblema-1.png" style="position:absolute;left:0;text-align:left;margin-left:-14.4pt;margin-top:21.65pt;width:178.1pt;height:178.1pt;z-index:25165824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">
            <v:imagedata r:id="rId4" o:title=""/>
            <o:lock v:ext="edit" aspectratio="f"/>
            <w10:wrap type="square"/>
          </v:shape>
        </w:pict>
      </w:r>
    </w:p>
    <w:p w:rsidR="00EC4E92" w:rsidRPr="004F1A23" w:rsidRDefault="00EC4E92">
      <w:pPr>
        <w:rPr>
          <w:sz w:val="32"/>
          <w:szCs w:val="32"/>
        </w:rPr>
      </w:pPr>
      <w:r w:rsidRPr="004F1A23">
        <w:rPr>
          <w:sz w:val="32"/>
          <w:szCs w:val="32"/>
        </w:rPr>
        <w:t>11 января – во всем мире дата необыкновенная.</w:t>
      </w:r>
    </w:p>
    <w:p w:rsidR="00EC4E92" w:rsidRPr="004F1A23" w:rsidRDefault="00EC4E92">
      <w:pPr>
        <w:rPr>
          <w:sz w:val="32"/>
          <w:szCs w:val="32"/>
        </w:rPr>
      </w:pPr>
      <w:r w:rsidRPr="004F1A23">
        <w:rPr>
          <w:sz w:val="32"/>
          <w:szCs w:val="32"/>
        </w:rPr>
        <w:t xml:space="preserve">День - СПАСИБО!!!!!Кореличская районная организация Белорусского Общества Красного Креста благодарит Всех тех, кто на протяжении года вместе с нами: волонтеры, педагоги, медики, работники культуры и </w:t>
      </w:r>
      <w:bookmarkStart w:id="0" w:name="_GoBack"/>
      <w:bookmarkEnd w:id="0"/>
      <w:r w:rsidRPr="004F1A23">
        <w:rPr>
          <w:sz w:val="32"/>
          <w:szCs w:val="32"/>
        </w:rPr>
        <w:t>спорта,  индивидуальные предприниматели</w:t>
      </w:r>
      <w:r>
        <w:rPr>
          <w:sz w:val="32"/>
          <w:szCs w:val="32"/>
        </w:rPr>
        <w:t xml:space="preserve"> (ЧТУП «БелТавис), социальная служба</w:t>
      </w:r>
      <w:r w:rsidRPr="004F1A23">
        <w:rPr>
          <w:sz w:val="32"/>
          <w:szCs w:val="32"/>
        </w:rPr>
        <w:t xml:space="preserve"> и </w:t>
      </w:r>
      <w:r>
        <w:rPr>
          <w:sz w:val="32"/>
          <w:szCs w:val="32"/>
        </w:rPr>
        <w:t>всевсе</w:t>
      </w:r>
      <w:r w:rsidRPr="004F1A23">
        <w:rPr>
          <w:sz w:val="32"/>
          <w:szCs w:val="32"/>
        </w:rPr>
        <w:t>неравнодушные люди. Совместными усилиями  помощь от Красного Креста  получили помощь около 300 человек района.</w:t>
      </w:r>
    </w:p>
    <w:p w:rsidR="00EC4E92" w:rsidRPr="004F1A23" w:rsidRDefault="00EC4E92">
      <w:pPr>
        <w:rPr>
          <w:sz w:val="32"/>
          <w:szCs w:val="32"/>
        </w:rPr>
      </w:pPr>
      <w:r w:rsidRPr="004F1A23">
        <w:rPr>
          <w:sz w:val="32"/>
          <w:szCs w:val="32"/>
        </w:rPr>
        <w:t xml:space="preserve">Отдельное «СПАСИБО» и новогодние  улыбки ребят, сельским хозяйствам района, что ежегодно протягивают руку сотрудничества.  </w:t>
      </w:r>
    </w:p>
    <w:p w:rsidR="00EC4E92" w:rsidRPr="004F1A23" w:rsidRDefault="00EC4E92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9" o:spid="_x0000_s1027" type="#_x0000_t75" style="position:absolute;margin-left:287.2pt;margin-top:15.7pt;width:235.2pt;height:279.85pt;z-index:251659264;visibility:visible;mso-wrap-distance-left:21.48pt;mso-wrap-distance-right:22.3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">
            <v:imagedata r:id="rId5" o:title=""/>
            <o:lock v:ext="edit" aspectratio="f"/>
            <w10:wrap type="square"/>
          </v:shape>
        </w:pict>
      </w:r>
      <w:r w:rsidRPr="004F1A23">
        <w:rPr>
          <w:sz w:val="32"/>
          <w:szCs w:val="32"/>
        </w:rPr>
        <w:t xml:space="preserve">     Так приятно быть нужным и осознавать, что пусть небольшая, но все-таки  поддержка, кому-то очень нужна, а порой даже необходима.  </w:t>
      </w:r>
    </w:p>
    <w:p w:rsidR="00EC4E92" w:rsidRPr="004F1A23" w:rsidRDefault="00EC4E92" w:rsidP="00230B44">
      <w:pPr>
        <w:rPr>
          <w:sz w:val="32"/>
          <w:szCs w:val="32"/>
        </w:rPr>
      </w:pPr>
      <w:r w:rsidRPr="004F1A23">
        <w:rPr>
          <w:sz w:val="32"/>
          <w:szCs w:val="32"/>
        </w:rPr>
        <w:t>Спасибо за возможность помогать!!</w:t>
      </w:r>
    </w:p>
    <w:p w:rsidR="00EC4E92" w:rsidRPr="00094392" w:rsidRDefault="00EC4E92" w:rsidP="00230B44">
      <w:pPr>
        <w:rPr>
          <w:color w:val="FF0000"/>
          <w:sz w:val="32"/>
          <w:szCs w:val="32"/>
        </w:rPr>
      </w:pPr>
      <w:r w:rsidRPr="00094392">
        <w:rPr>
          <w:color w:val="FF0000"/>
          <w:sz w:val="32"/>
          <w:szCs w:val="32"/>
        </w:rPr>
        <w:t xml:space="preserve">С уважением и благодарностью </w:t>
      </w:r>
      <w:r>
        <w:rPr>
          <w:color w:val="FF0000"/>
          <w:sz w:val="32"/>
          <w:szCs w:val="32"/>
        </w:rPr>
        <w:t>п</w:t>
      </w:r>
      <w:r w:rsidRPr="00094392">
        <w:rPr>
          <w:color w:val="FF0000"/>
          <w:sz w:val="32"/>
          <w:szCs w:val="32"/>
        </w:rPr>
        <w:t>редседатель</w:t>
      </w:r>
    </w:p>
    <w:p w:rsidR="00EC4E92" w:rsidRPr="00094392" w:rsidRDefault="00EC4E92" w:rsidP="00230B44">
      <w:pPr>
        <w:rPr>
          <w:color w:val="FF0000"/>
          <w:sz w:val="32"/>
          <w:szCs w:val="32"/>
        </w:rPr>
      </w:pPr>
      <w:r w:rsidRPr="00094392">
        <w:rPr>
          <w:color w:val="FF0000"/>
          <w:sz w:val="32"/>
          <w:szCs w:val="32"/>
        </w:rPr>
        <w:t xml:space="preserve">Кореличской РОБОКК  </w:t>
      </w:r>
    </w:p>
    <w:p w:rsidR="00EC4E92" w:rsidRPr="00094392" w:rsidRDefault="00EC4E92" w:rsidP="00230B44">
      <w:pPr>
        <w:rPr>
          <w:color w:val="FF0000"/>
          <w:sz w:val="32"/>
          <w:szCs w:val="32"/>
        </w:rPr>
      </w:pPr>
      <w:r w:rsidRPr="00094392">
        <w:rPr>
          <w:color w:val="FF0000"/>
          <w:sz w:val="32"/>
          <w:szCs w:val="32"/>
        </w:rPr>
        <w:t>Светлана Санцевич</w:t>
      </w:r>
    </w:p>
    <w:p w:rsidR="00EC4E92" w:rsidRDefault="00EC4E92" w:rsidP="00EA52ED"/>
    <w:p w:rsidR="00EC4E92" w:rsidRDefault="00EC4E92"/>
    <w:p w:rsidR="00EC4E92" w:rsidRDefault="00EC4E92">
      <w:r w:rsidRPr="00621C07">
        <w:rPr>
          <w:noProof/>
          <w:lang w:eastAsia="ru-RU"/>
        </w:rPr>
        <w:pict>
          <v:shape id="Рисунок 4" o:spid="_x0000_i1025" type="#_x0000_t75" style="width:255.75pt;height:27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">
            <v:imagedata r:id="rId6" o:title="" cropleft="-3556f" cropright="-3655f"/>
            <o:lock v:ext="edit" aspectratio="f"/>
          </v:shape>
        </w:pict>
      </w:r>
      <w:r w:rsidRPr="00621C07">
        <w:rPr>
          <w:noProof/>
          <w:lang w:eastAsia="ru-RU"/>
        </w:rPr>
        <w:pict>
          <v:shape id="Рисунок 8" o:spid="_x0000_i1026" type="#_x0000_t75" style="width:218.25pt;height:2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">
            <v:imagedata r:id="rId7" o:title="" croptop="-215f" cropbottom="-363f" cropright="-210f"/>
            <o:lock v:ext="edit" aspectratio="f"/>
          </v:shape>
        </w:pict>
      </w:r>
      <w:r w:rsidRPr="00621C07">
        <w:rPr>
          <w:noProof/>
          <w:lang w:eastAsia="ru-RU"/>
        </w:rPr>
        <w:pict>
          <v:shape id="Рисунок 6" o:spid="_x0000_i1027" type="#_x0000_t75" style="width:249pt;height:25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">
            <v:imagedata r:id="rId8" o:title="" cropleft="-3085f" cropright="-907f"/>
            <o:lock v:ext="edit" aspectratio="f"/>
          </v:shape>
        </w:pict>
      </w:r>
      <w:r w:rsidRPr="00621C07">
        <w:rPr>
          <w:noProof/>
          <w:lang w:eastAsia="ru-RU"/>
        </w:rPr>
        <w:pict>
          <v:shape id="Рисунок 3" o:spid="_x0000_i1028" type="#_x0000_t75" style="width:242.25pt;height:25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">
            <v:imagedata r:id="rId9" o:title="" cropleft="-3617f" cropright="-3858f"/>
            <o:lock v:ext="edit" aspectratio="f"/>
          </v:shape>
        </w:pict>
      </w:r>
    </w:p>
    <w:p w:rsidR="00EC4E92" w:rsidRDefault="00EC4E92"/>
    <w:p w:rsidR="00EC4E92" w:rsidRDefault="00EC4E92"/>
    <w:p w:rsidR="00EC4E92" w:rsidRDefault="00EC4E92"/>
    <w:p w:rsidR="00EC4E92" w:rsidRDefault="00EC4E92" w:rsidP="00353E90">
      <w:pPr>
        <w:ind w:left="-851" w:right="-426" w:hanging="142"/>
      </w:pPr>
      <w:r w:rsidRPr="00621C07">
        <w:rPr>
          <w:noProof/>
          <w:lang w:eastAsia="ru-RU"/>
        </w:rPr>
        <w:pict>
          <v:shape id="Рисунок 7" o:spid="_x0000_i1029" type="#_x0000_t75" style="width:241.5pt;height:25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">
            <v:imagedata r:id="rId10" o:title="" cropleft="-3466f" cropright="-3782f"/>
            <o:lock v:ext="edit" aspectratio="f"/>
          </v:shape>
        </w:pict>
      </w:r>
      <w:r w:rsidRPr="00621C07">
        <w:rPr>
          <w:noProof/>
          <w:lang w:eastAsia="ru-RU"/>
        </w:rPr>
        <w:pict>
          <v:shape id="Рисунок 1" o:spid="_x0000_i1030" type="#_x0000_t75" style="width:218.25pt;height:2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">
            <v:imagedata r:id="rId11" o:title="" croptop="-216f" cropbottom="-295f" cropright="-181f"/>
            <o:lock v:ext="edit" aspectratio="f"/>
          </v:shape>
        </w:pict>
      </w:r>
    </w:p>
    <w:p w:rsidR="00EC4E92" w:rsidRPr="00E111BE" w:rsidRDefault="00EC4E92" w:rsidP="00E111BE"/>
    <w:p w:rsidR="00EC4E92" w:rsidRDefault="00EC4E92" w:rsidP="00E111BE"/>
    <w:p w:rsidR="00EC4E92" w:rsidRPr="00E111BE" w:rsidRDefault="00EC4E92" w:rsidP="00E111BE">
      <w:pPr>
        <w:ind w:firstLine="708"/>
      </w:pPr>
    </w:p>
    <w:sectPr w:rsidR="00EC4E92" w:rsidRPr="00E111BE" w:rsidSect="00353E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1DE4"/>
    <w:rsid w:val="0000414D"/>
    <w:rsid w:val="000206BC"/>
    <w:rsid w:val="000579C6"/>
    <w:rsid w:val="00061C30"/>
    <w:rsid w:val="0007117B"/>
    <w:rsid w:val="0007250B"/>
    <w:rsid w:val="00073E3D"/>
    <w:rsid w:val="00076F50"/>
    <w:rsid w:val="0008050D"/>
    <w:rsid w:val="000932DF"/>
    <w:rsid w:val="00094392"/>
    <w:rsid w:val="000944BF"/>
    <w:rsid w:val="000948D4"/>
    <w:rsid w:val="0009540E"/>
    <w:rsid w:val="000A1816"/>
    <w:rsid w:val="000B46D0"/>
    <w:rsid w:val="000C1A2F"/>
    <w:rsid w:val="000C4F6E"/>
    <w:rsid w:val="000D0116"/>
    <w:rsid w:val="000E3317"/>
    <w:rsid w:val="00101F23"/>
    <w:rsid w:val="00107ADC"/>
    <w:rsid w:val="0011528F"/>
    <w:rsid w:val="001302CF"/>
    <w:rsid w:val="00156239"/>
    <w:rsid w:val="00171F77"/>
    <w:rsid w:val="00184302"/>
    <w:rsid w:val="00185C6F"/>
    <w:rsid w:val="00187F36"/>
    <w:rsid w:val="001938D1"/>
    <w:rsid w:val="001A2E45"/>
    <w:rsid w:val="001A3F70"/>
    <w:rsid w:val="001B48D0"/>
    <w:rsid w:val="001C5AC0"/>
    <w:rsid w:val="002005E5"/>
    <w:rsid w:val="00203EE5"/>
    <w:rsid w:val="00217683"/>
    <w:rsid w:val="00224D4D"/>
    <w:rsid w:val="0022761F"/>
    <w:rsid w:val="00230B44"/>
    <w:rsid w:val="002352AA"/>
    <w:rsid w:val="00250EB2"/>
    <w:rsid w:val="00250FAC"/>
    <w:rsid w:val="00257F91"/>
    <w:rsid w:val="0027274F"/>
    <w:rsid w:val="002815BA"/>
    <w:rsid w:val="0029783D"/>
    <w:rsid w:val="002A59AE"/>
    <w:rsid w:val="002C156F"/>
    <w:rsid w:val="002D3B05"/>
    <w:rsid w:val="002F1CEE"/>
    <w:rsid w:val="00306F81"/>
    <w:rsid w:val="00312DD9"/>
    <w:rsid w:val="003160D0"/>
    <w:rsid w:val="00334376"/>
    <w:rsid w:val="0034545D"/>
    <w:rsid w:val="00353E90"/>
    <w:rsid w:val="00354EAD"/>
    <w:rsid w:val="00361F48"/>
    <w:rsid w:val="00382C6B"/>
    <w:rsid w:val="003A1886"/>
    <w:rsid w:val="003B720F"/>
    <w:rsid w:val="003E1618"/>
    <w:rsid w:val="003F2A5D"/>
    <w:rsid w:val="004153D9"/>
    <w:rsid w:val="00422987"/>
    <w:rsid w:val="00432734"/>
    <w:rsid w:val="00435E56"/>
    <w:rsid w:val="00437023"/>
    <w:rsid w:val="00442538"/>
    <w:rsid w:val="004608DD"/>
    <w:rsid w:val="00470308"/>
    <w:rsid w:val="00474A09"/>
    <w:rsid w:val="004813E2"/>
    <w:rsid w:val="00492051"/>
    <w:rsid w:val="004924C8"/>
    <w:rsid w:val="004A6964"/>
    <w:rsid w:val="004B0568"/>
    <w:rsid w:val="004B37BB"/>
    <w:rsid w:val="004F1A23"/>
    <w:rsid w:val="004F28B4"/>
    <w:rsid w:val="0051031F"/>
    <w:rsid w:val="00512092"/>
    <w:rsid w:val="00525A09"/>
    <w:rsid w:val="00540DE4"/>
    <w:rsid w:val="00542637"/>
    <w:rsid w:val="00546BBA"/>
    <w:rsid w:val="005512DF"/>
    <w:rsid w:val="00552A14"/>
    <w:rsid w:val="00554ABF"/>
    <w:rsid w:val="005575B6"/>
    <w:rsid w:val="005666C0"/>
    <w:rsid w:val="00585D3C"/>
    <w:rsid w:val="005B2951"/>
    <w:rsid w:val="005C1F88"/>
    <w:rsid w:val="005D1957"/>
    <w:rsid w:val="005D48AB"/>
    <w:rsid w:val="005F0B90"/>
    <w:rsid w:val="006166D7"/>
    <w:rsid w:val="00621C07"/>
    <w:rsid w:val="006221EA"/>
    <w:rsid w:val="00626677"/>
    <w:rsid w:val="00632ED7"/>
    <w:rsid w:val="00643605"/>
    <w:rsid w:val="00661889"/>
    <w:rsid w:val="00664DBA"/>
    <w:rsid w:val="006712FA"/>
    <w:rsid w:val="006A6EF6"/>
    <w:rsid w:val="006B4096"/>
    <w:rsid w:val="006B7608"/>
    <w:rsid w:val="006D37ED"/>
    <w:rsid w:val="006D4081"/>
    <w:rsid w:val="006E4D35"/>
    <w:rsid w:val="006E4EB5"/>
    <w:rsid w:val="006E6146"/>
    <w:rsid w:val="006E7DD3"/>
    <w:rsid w:val="0071458A"/>
    <w:rsid w:val="00726553"/>
    <w:rsid w:val="007270D2"/>
    <w:rsid w:val="007318F3"/>
    <w:rsid w:val="00740A14"/>
    <w:rsid w:val="00745315"/>
    <w:rsid w:val="007645D0"/>
    <w:rsid w:val="00764827"/>
    <w:rsid w:val="00767A5D"/>
    <w:rsid w:val="00781DDA"/>
    <w:rsid w:val="00782EEA"/>
    <w:rsid w:val="0078365D"/>
    <w:rsid w:val="00783DB7"/>
    <w:rsid w:val="007861D6"/>
    <w:rsid w:val="0079314F"/>
    <w:rsid w:val="00794D8D"/>
    <w:rsid w:val="00797C1B"/>
    <w:rsid w:val="007A0725"/>
    <w:rsid w:val="007C0317"/>
    <w:rsid w:val="007C7B0A"/>
    <w:rsid w:val="007D0515"/>
    <w:rsid w:val="007D3916"/>
    <w:rsid w:val="007F0837"/>
    <w:rsid w:val="007F3CD2"/>
    <w:rsid w:val="00821228"/>
    <w:rsid w:val="0086105F"/>
    <w:rsid w:val="00881080"/>
    <w:rsid w:val="008B6BF9"/>
    <w:rsid w:val="008B7C51"/>
    <w:rsid w:val="008C1704"/>
    <w:rsid w:val="008D6029"/>
    <w:rsid w:val="008E26AE"/>
    <w:rsid w:val="008F0C82"/>
    <w:rsid w:val="00930583"/>
    <w:rsid w:val="009428E9"/>
    <w:rsid w:val="00950F4B"/>
    <w:rsid w:val="009553DC"/>
    <w:rsid w:val="0098028B"/>
    <w:rsid w:val="0098540C"/>
    <w:rsid w:val="009A6F68"/>
    <w:rsid w:val="009A7854"/>
    <w:rsid w:val="009A7CCB"/>
    <w:rsid w:val="009C1709"/>
    <w:rsid w:val="009C4145"/>
    <w:rsid w:val="009D7278"/>
    <w:rsid w:val="00A06BB9"/>
    <w:rsid w:val="00A11206"/>
    <w:rsid w:val="00A351D2"/>
    <w:rsid w:val="00A368CE"/>
    <w:rsid w:val="00A41A8D"/>
    <w:rsid w:val="00A74C35"/>
    <w:rsid w:val="00A76D2D"/>
    <w:rsid w:val="00A84CC2"/>
    <w:rsid w:val="00A8687D"/>
    <w:rsid w:val="00AD023A"/>
    <w:rsid w:val="00AF0633"/>
    <w:rsid w:val="00AF7231"/>
    <w:rsid w:val="00B1587F"/>
    <w:rsid w:val="00B163BF"/>
    <w:rsid w:val="00B23B79"/>
    <w:rsid w:val="00B30AE5"/>
    <w:rsid w:val="00B52320"/>
    <w:rsid w:val="00B55852"/>
    <w:rsid w:val="00B77070"/>
    <w:rsid w:val="00B8056A"/>
    <w:rsid w:val="00B809F9"/>
    <w:rsid w:val="00BA1832"/>
    <w:rsid w:val="00BD299C"/>
    <w:rsid w:val="00BD6F4F"/>
    <w:rsid w:val="00BF5532"/>
    <w:rsid w:val="00C015E4"/>
    <w:rsid w:val="00C04243"/>
    <w:rsid w:val="00C178AF"/>
    <w:rsid w:val="00C22847"/>
    <w:rsid w:val="00C30693"/>
    <w:rsid w:val="00C32A54"/>
    <w:rsid w:val="00C54763"/>
    <w:rsid w:val="00C547EF"/>
    <w:rsid w:val="00C57C14"/>
    <w:rsid w:val="00C63812"/>
    <w:rsid w:val="00C76418"/>
    <w:rsid w:val="00CB5519"/>
    <w:rsid w:val="00CC48F1"/>
    <w:rsid w:val="00CD1556"/>
    <w:rsid w:val="00CD55BA"/>
    <w:rsid w:val="00D13F59"/>
    <w:rsid w:val="00D155EB"/>
    <w:rsid w:val="00D16E53"/>
    <w:rsid w:val="00D30332"/>
    <w:rsid w:val="00D357D2"/>
    <w:rsid w:val="00D50F24"/>
    <w:rsid w:val="00D52D5D"/>
    <w:rsid w:val="00D737A1"/>
    <w:rsid w:val="00D84E94"/>
    <w:rsid w:val="00D86B5C"/>
    <w:rsid w:val="00D86BF0"/>
    <w:rsid w:val="00D94071"/>
    <w:rsid w:val="00D97FAF"/>
    <w:rsid w:val="00DA289F"/>
    <w:rsid w:val="00DA41B0"/>
    <w:rsid w:val="00DA510A"/>
    <w:rsid w:val="00DA742D"/>
    <w:rsid w:val="00DE1D9E"/>
    <w:rsid w:val="00E05829"/>
    <w:rsid w:val="00E069EE"/>
    <w:rsid w:val="00E111BE"/>
    <w:rsid w:val="00E20845"/>
    <w:rsid w:val="00E32FF7"/>
    <w:rsid w:val="00E37B83"/>
    <w:rsid w:val="00E411F5"/>
    <w:rsid w:val="00E41F59"/>
    <w:rsid w:val="00E44061"/>
    <w:rsid w:val="00E77187"/>
    <w:rsid w:val="00E82CA7"/>
    <w:rsid w:val="00EA39D7"/>
    <w:rsid w:val="00EA52ED"/>
    <w:rsid w:val="00EA554A"/>
    <w:rsid w:val="00EC4E92"/>
    <w:rsid w:val="00ED66EC"/>
    <w:rsid w:val="00EF0CDA"/>
    <w:rsid w:val="00EF676A"/>
    <w:rsid w:val="00F10394"/>
    <w:rsid w:val="00F144DF"/>
    <w:rsid w:val="00F24A26"/>
    <w:rsid w:val="00F35835"/>
    <w:rsid w:val="00F72F3A"/>
    <w:rsid w:val="00F904F6"/>
    <w:rsid w:val="00FA1CA8"/>
    <w:rsid w:val="00FC3491"/>
    <w:rsid w:val="00FC6EC7"/>
    <w:rsid w:val="00FD3535"/>
    <w:rsid w:val="00FD4488"/>
    <w:rsid w:val="00FE1DE4"/>
    <w:rsid w:val="00FE777F"/>
    <w:rsid w:val="00FF6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5E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3</Pages>
  <Words>124</Words>
  <Characters>710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user80_ideolog1_rik</cp:lastModifiedBy>
  <cp:revision>8</cp:revision>
  <dcterms:created xsi:type="dcterms:W3CDTF">2022-01-10T12:59:00Z</dcterms:created>
  <dcterms:modified xsi:type="dcterms:W3CDTF">2022-01-11T09:04:00Z</dcterms:modified>
</cp:coreProperties>
</file>